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b/>
          <w:bCs/>
          <w:sz w:val="32"/>
          <w:szCs w:val="40"/>
          <w:lang w:eastAsia="zh-CN"/>
        </w:rPr>
      </w:pPr>
      <w:r>
        <w:rPr>
          <w:rFonts w:hint="eastAsia"/>
          <w:b/>
          <w:bCs/>
          <w:sz w:val="32"/>
          <w:szCs w:val="40"/>
          <w:lang w:eastAsia="zh-CN"/>
        </w:rPr>
        <w:t>考场示意图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518535"/>
            <wp:effectExtent l="0" t="0" r="11430" b="12065"/>
            <wp:docPr id="1" name="图片 1" descr="雁塔校区地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雁塔校区地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雁塔校区考场示意图</w:t>
      </w:r>
    </w:p>
    <w:p>
      <w:pPr>
        <w:jc w:val="center"/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jc w:val="center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5411470" cy="2729230"/>
            <wp:effectExtent l="0" t="0" r="11430" b="1270"/>
            <wp:docPr id="2" name="图片 2" descr="长安校区地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长安校区地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11470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长安校区考场示意图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14B8"/>
    <w:rsid w:val="00F814B8"/>
    <w:rsid w:val="42263969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GZ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Office_10.1.0.7401_F1E327BC-269C-435d-A152-05C5408002CA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2018-11-14T02:08:00Z</dcterms:created>
  <dc:creator>ruyanleilei@163.com</dc:creator>
  <cp:lastModifiedBy>ruyanleilei@163.com</cp:lastModifiedBy>
  <dcterms:modified xsi:type="dcterms:W3CDTF">2018-11-14T02:35:21Z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2052-10.1.0.7401</vt:lpwstr>
  </property>
</Properties>
</file>